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1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380"/>
        <w:gridCol w:w="3420"/>
      </w:tblGrid>
      <w:tr w:rsidR="00880783" w:rsidRPr="00AA4794" w14:paraId="1E78C29A" w14:textId="77777777" w:rsidTr="009141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380" w:type="dxa"/>
            <w:tcMar>
              <w:right w:w="288" w:type="dxa"/>
            </w:tcMar>
          </w:tcPr>
          <w:p w14:paraId="2F791292" w14:textId="77777777" w:rsidR="005C61E4" w:rsidRPr="00AA4794" w:rsidRDefault="005C61E4" w:rsidP="005C61E4">
            <w:pPr>
              <w:spacing w:after="160" w:line="312" w:lineRule="auto"/>
            </w:pPr>
            <w:r w:rsidRPr="00AA4794">
              <w:rPr>
                <w:noProof/>
                <w:lang w:eastAsia="en-US"/>
              </w:rPr>
              <w:drawing>
                <wp:inline distT="0" distB="0" distL="0" distR="0" wp14:anchorId="1926841C" wp14:editId="75A6D855">
                  <wp:extent cx="4572000" cy="3313085"/>
                  <wp:effectExtent l="0" t="0" r="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2D959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313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CA372A" w14:textId="00427CD3" w:rsidR="005C61E4" w:rsidRPr="007929A3" w:rsidRDefault="007929A3" w:rsidP="005C61E4">
            <w:pPr>
              <w:pStyle w:val="Date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 xml:space="preserve">  </w:t>
            </w:r>
            <w:r w:rsidR="00F152C2">
              <w:rPr>
                <w:sz w:val="56"/>
                <w:szCs w:val="56"/>
              </w:rPr>
              <w:t>January</w:t>
            </w:r>
            <w:r w:rsidR="00480413" w:rsidRPr="007929A3">
              <w:rPr>
                <w:sz w:val="56"/>
                <w:szCs w:val="56"/>
              </w:rPr>
              <w:t xml:space="preserve"> classes</w:t>
            </w:r>
          </w:p>
          <w:p w14:paraId="6FD606E3" w14:textId="50B4E255" w:rsidR="005C61E4" w:rsidRPr="00375FA7" w:rsidRDefault="00480413" w:rsidP="00480413">
            <w:pPr>
              <w:pStyle w:val="Heading1"/>
              <w:outlineLvl w:val="0"/>
              <w:rPr>
                <w:sz w:val="36"/>
                <w:szCs w:val="36"/>
              </w:rPr>
            </w:pPr>
            <w:r w:rsidRPr="00375FA7">
              <w:rPr>
                <w:sz w:val="36"/>
                <w:szCs w:val="36"/>
              </w:rPr>
              <w:t>We are waiting for yo</w:t>
            </w:r>
            <w:r w:rsidR="0063565A" w:rsidRPr="00375FA7">
              <w:rPr>
                <w:sz w:val="36"/>
                <w:szCs w:val="36"/>
              </w:rPr>
              <w:t>u!</w:t>
            </w:r>
          </w:p>
          <w:p w14:paraId="2C5DE5F7" w14:textId="52149630" w:rsidR="00480413" w:rsidRPr="0090684F" w:rsidRDefault="00480413" w:rsidP="007929A3">
            <w:pPr>
              <w:spacing w:after="160" w:line="312" w:lineRule="auto"/>
              <w:rPr>
                <w:bCs w:val="0"/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lang w:eastAsia="en-US"/>
              </w:rPr>
              <w:t xml:space="preserve"> </w:t>
            </w:r>
            <w:r w:rsidR="00776947">
              <w:rPr>
                <w:b/>
                <w:color w:val="B11A57" w:themeColor="accent1" w:themeShade="BF"/>
                <w:sz w:val="28"/>
                <w:szCs w:val="28"/>
              </w:rPr>
              <w:t>01</w:t>
            </w:r>
            <w:r w:rsidRPr="0090684F">
              <w:rPr>
                <w:b/>
                <w:color w:val="B11A57" w:themeColor="accent1" w:themeShade="BF"/>
                <w:sz w:val="28"/>
                <w:szCs w:val="28"/>
              </w:rPr>
              <w:t>/</w:t>
            </w:r>
            <w:r w:rsidR="00776947">
              <w:rPr>
                <w:b/>
                <w:color w:val="B11A57" w:themeColor="accent1" w:themeShade="BF"/>
                <w:sz w:val="28"/>
                <w:szCs w:val="28"/>
              </w:rPr>
              <w:t>09</w:t>
            </w:r>
            <w:r w:rsidR="007929A3" w:rsidRPr="0090684F">
              <w:rPr>
                <w:b/>
                <w:color w:val="B11A57" w:themeColor="accent1" w:themeShade="BF"/>
                <w:sz w:val="28"/>
                <w:szCs w:val="28"/>
              </w:rPr>
              <w:t xml:space="preserve"> -</w:t>
            </w:r>
            <w:r w:rsidR="009957B0">
              <w:rPr>
                <w:b/>
                <w:color w:val="B11A57" w:themeColor="accent1" w:themeShade="BF"/>
                <w:sz w:val="28"/>
                <w:szCs w:val="28"/>
              </w:rPr>
              <w:t xml:space="preserve"> </w:t>
            </w:r>
            <w:r w:rsidRPr="0090684F">
              <w:rPr>
                <w:b/>
                <w:color w:val="B11A57" w:themeColor="accent1" w:themeShade="BF"/>
                <w:sz w:val="28"/>
                <w:szCs w:val="28"/>
              </w:rPr>
              <w:t>Cooking Class</w:t>
            </w:r>
            <w:r w:rsidR="00375FA7">
              <w:rPr>
                <w:b/>
                <w:color w:val="B11A57" w:themeColor="accent1" w:themeShade="BF"/>
                <w:sz w:val="28"/>
                <w:szCs w:val="28"/>
              </w:rPr>
              <w:t>.</w:t>
            </w:r>
            <w:r w:rsidRPr="0090684F">
              <w:rPr>
                <w:color w:val="B11A57" w:themeColor="accent1" w:themeShade="BF"/>
              </w:rPr>
              <w:t xml:space="preserve">  </w:t>
            </w:r>
            <w:r w:rsidRPr="009957B0">
              <w:rPr>
                <w:b/>
                <w:sz w:val="28"/>
                <w:szCs w:val="28"/>
              </w:rPr>
              <w:t>“Easy Entertaining</w:t>
            </w:r>
            <w:r w:rsidR="0090684F" w:rsidRPr="009957B0">
              <w:rPr>
                <w:b/>
                <w:sz w:val="28"/>
                <w:szCs w:val="28"/>
              </w:rPr>
              <w:t>”.</w:t>
            </w:r>
            <w:r w:rsidRPr="0090684F">
              <w:rPr>
                <w:sz w:val="28"/>
                <w:szCs w:val="28"/>
              </w:rPr>
              <w:t xml:space="preserve">  Learn how to prepare a </w:t>
            </w:r>
            <w:r w:rsidR="003953A3">
              <w:rPr>
                <w:sz w:val="28"/>
                <w:szCs w:val="28"/>
              </w:rPr>
              <w:t>suc</w:t>
            </w:r>
            <w:r w:rsidR="00E9129F">
              <w:rPr>
                <w:sz w:val="28"/>
                <w:szCs w:val="28"/>
              </w:rPr>
              <w:t>c</w:t>
            </w:r>
            <w:r w:rsidR="003953A3">
              <w:rPr>
                <w:sz w:val="28"/>
                <w:szCs w:val="28"/>
              </w:rPr>
              <w:t>ulent</w:t>
            </w:r>
            <w:r w:rsidRPr="0090684F">
              <w:rPr>
                <w:sz w:val="28"/>
                <w:szCs w:val="28"/>
              </w:rPr>
              <w:t xml:space="preserve"> stuffed Pork Tenderloin with a Dijon Mustard Sauce.  This entre is a crowd pleaser</w:t>
            </w:r>
            <w:r w:rsidR="009957B0">
              <w:rPr>
                <w:sz w:val="28"/>
                <w:szCs w:val="28"/>
              </w:rPr>
              <w:t>.</w:t>
            </w:r>
            <w:r w:rsidRPr="0090684F">
              <w:rPr>
                <w:sz w:val="28"/>
                <w:szCs w:val="28"/>
              </w:rPr>
              <w:t xml:space="preserve"> </w:t>
            </w:r>
          </w:p>
          <w:p w14:paraId="139E0538" w14:textId="2B558BC9" w:rsidR="007929A3" w:rsidRPr="009957B0" w:rsidRDefault="00776947" w:rsidP="007929A3">
            <w:pPr>
              <w:spacing w:after="160" w:line="312" w:lineRule="auto"/>
              <w:rPr>
                <w:bCs w:val="0"/>
                <w:sz w:val="28"/>
                <w:szCs w:val="28"/>
              </w:rPr>
            </w:pPr>
            <w:r>
              <w:rPr>
                <w:b/>
                <w:color w:val="B11A57" w:themeColor="accent1" w:themeShade="BF"/>
                <w:sz w:val="28"/>
                <w:szCs w:val="28"/>
              </w:rPr>
              <w:t>01</w:t>
            </w:r>
            <w:r w:rsidR="007929A3" w:rsidRPr="00085C99">
              <w:rPr>
                <w:b/>
                <w:color w:val="B11A57" w:themeColor="accent1" w:themeShade="BF"/>
                <w:sz w:val="28"/>
                <w:szCs w:val="28"/>
              </w:rPr>
              <w:t>/1</w:t>
            </w:r>
            <w:r>
              <w:rPr>
                <w:b/>
                <w:color w:val="B11A57" w:themeColor="accent1" w:themeShade="BF"/>
                <w:sz w:val="28"/>
                <w:szCs w:val="28"/>
              </w:rPr>
              <w:t xml:space="preserve">7 </w:t>
            </w:r>
            <w:r w:rsidR="007929A3" w:rsidRPr="00085C99">
              <w:rPr>
                <w:b/>
                <w:color w:val="B11A57" w:themeColor="accent1" w:themeShade="BF"/>
                <w:sz w:val="28"/>
                <w:szCs w:val="28"/>
              </w:rPr>
              <w:t xml:space="preserve">– </w:t>
            </w:r>
            <w:r>
              <w:rPr>
                <w:b/>
                <w:color w:val="B11A57" w:themeColor="accent1" w:themeShade="BF"/>
                <w:sz w:val="28"/>
                <w:szCs w:val="28"/>
              </w:rPr>
              <w:t>Gourmet</w:t>
            </w:r>
            <w:r w:rsidR="007929A3" w:rsidRPr="00085C99">
              <w:rPr>
                <w:b/>
                <w:color w:val="B11A57" w:themeColor="accent1" w:themeShade="BF"/>
                <w:sz w:val="28"/>
                <w:szCs w:val="28"/>
              </w:rPr>
              <w:t xml:space="preserve"> Night</w:t>
            </w:r>
            <w:r w:rsidR="0090684F" w:rsidRPr="00085C99">
              <w:rPr>
                <w:b/>
                <w:color w:val="B11A57" w:themeColor="accent1" w:themeShade="BF"/>
                <w:sz w:val="28"/>
                <w:szCs w:val="28"/>
              </w:rPr>
              <w:t>.</w:t>
            </w:r>
            <w:r w:rsidR="007929A3" w:rsidRPr="00085C99">
              <w:rPr>
                <w:b/>
                <w:color w:val="B11A57" w:themeColor="accent1" w:themeShade="BF"/>
                <w:sz w:val="28"/>
                <w:szCs w:val="28"/>
              </w:rPr>
              <w:t xml:space="preserve">  </w:t>
            </w:r>
            <w:r w:rsidR="0090684F" w:rsidRPr="009957B0">
              <w:rPr>
                <w:b/>
                <w:sz w:val="28"/>
                <w:szCs w:val="28"/>
              </w:rPr>
              <w:t>“</w:t>
            </w:r>
            <w:r w:rsidR="005B3427">
              <w:rPr>
                <w:b/>
                <w:sz w:val="28"/>
                <w:szCs w:val="28"/>
              </w:rPr>
              <w:t>Steak House Supper</w:t>
            </w:r>
            <w:r w:rsidR="0090684F" w:rsidRPr="009957B0">
              <w:rPr>
                <w:b/>
                <w:sz w:val="28"/>
                <w:szCs w:val="28"/>
              </w:rPr>
              <w:t>”</w:t>
            </w:r>
            <w:r w:rsidR="007929A3" w:rsidRPr="009957B0">
              <w:rPr>
                <w:b/>
                <w:sz w:val="28"/>
                <w:szCs w:val="28"/>
              </w:rPr>
              <w:t xml:space="preserve">.  </w:t>
            </w:r>
            <w:r w:rsidR="007929A3" w:rsidRPr="009957B0">
              <w:rPr>
                <w:sz w:val="28"/>
                <w:szCs w:val="28"/>
              </w:rPr>
              <w:t>Shrimp Cocktail,</w:t>
            </w:r>
            <w:r w:rsidR="007929A3" w:rsidRPr="009957B0">
              <w:rPr>
                <w:b/>
                <w:sz w:val="28"/>
                <w:szCs w:val="28"/>
              </w:rPr>
              <w:t xml:space="preserve"> </w:t>
            </w:r>
            <w:r w:rsidR="005B3427">
              <w:rPr>
                <w:sz w:val="28"/>
                <w:szCs w:val="28"/>
              </w:rPr>
              <w:t>Rib Eye with Blue Cheese Butter</w:t>
            </w:r>
            <w:r w:rsidR="007929A3" w:rsidRPr="009957B0">
              <w:rPr>
                <w:sz w:val="28"/>
                <w:szCs w:val="28"/>
              </w:rPr>
              <w:t xml:space="preserve">, Creamed Spinach, Potato Au Gratin, and </w:t>
            </w:r>
            <w:r w:rsidR="00454421">
              <w:rPr>
                <w:sz w:val="28"/>
                <w:szCs w:val="28"/>
              </w:rPr>
              <w:t>Chocolate Ganache Cake with Salted Caramel Sauce</w:t>
            </w:r>
            <w:r w:rsidR="007929A3" w:rsidRPr="009957B0">
              <w:rPr>
                <w:sz w:val="28"/>
                <w:szCs w:val="28"/>
              </w:rPr>
              <w:t>.</w:t>
            </w:r>
          </w:p>
          <w:p w14:paraId="3FC46FDA" w14:textId="2A177D78" w:rsidR="007929A3" w:rsidRPr="009957B0" w:rsidRDefault="00776947" w:rsidP="007929A3">
            <w:pPr>
              <w:spacing w:after="160" w:line="312" w:lineRule="auto"/>
              <w:rPr>
                <w:b/>
                <w:bCs w:val="0"/>
                <w:sz w:val="28"/>
                <w:szCs w:val="28"/>
              </w:rPr>
            </w:pPr>
            <w:r>
              <w:rPr>
                <w:b/>
                <w:color w:val="B11A57" w:themeColor="accent1" w:themeShade="BF"/>
                <w:sz w:val="28"/>
                <w:szCs w:val="28"/>
              </w:rPr>
              <w:t>01</w:t>
            </w:r>
            <w:r w:rsidR="007929A3" w:rsidRPr="00085C99">
              <w:rPr>
                <w:b/>
                <w:color w:val="B11A57" w:themeColor="accent1" w:themeShade="BF"/>
                <w:sz w:val="28"/>
                <w:szCs w:val="28"/>
              </w:rPr>
              <w:t>/</w:t>
            </w:r>
            <w:r>
              <w:rPr>
                <w:b/>
                <w:color w:val="B11A57" w:themeColor="accent1" w:themeShade="BF"/>
                <w:sz w:val="28"/>
                <w:szCs w:val="28"/>
              </w:rPr>
              <w:t>23</w:t>
            </w:r>
            <w:r w:rsidR="007929A3" w:rsidRPr="00085C99">
              <w:rPr>
                <w:b/>
                <w:color w:val="B11A57" w:themeColor="accent1" w:themeShade="BF"/>
                <w:sz w:val="28"/>
                <w:szCs w:val="28"/>
              </w:rPr>
              <w:t xml:space="preserve"> – Cooking Class</w:t>
            </w:r>
            <w:r w:rsidR="007929A3" w:rsidRPr="00085C99">
              <w:rPr>
                <w:color w:val="B11A57" w:themeColor="accent1" w:themeShade="BF"/>
                <w:sz w:val="28"/>
                <w:szCs w:val="28"/>
              </w:rPr>
              <w:t xml:space="preserve">.  </w:t>
            </w:r>
            <w:r w:rsidR="007929A3" w:rsidRPr="009957B0">
              <w:rPr>
                <w:sz w:val="28"/>
                <w:szCs w:val="28"/>
              </w:rPr>
              <w:t>Carbonara with Grilled Shrimp.</w:t>
            </w:r>
            <w:r w:rsidR="00E9129F">
              <w:rPr>
                <w:sz w:val="28"/>
                <w:szCs w:val="28"/>
              </w:rPr>
              <w:t xml:space="preserve"> &amp; Velvety</w:t>
            </w:r>
            <w:r w:rsidR="007929A3" w:rsidRPr="009957B0">
              <w:rPr>
                <w:sz w:val="28"/>
                <w:szCs w:val="28"/>
              </w:rPr>
              <w:t xml:space="preserve"> </w:t>
            </w:r>
            <w:r w:rsidR="00E9129F">
              <w:rPr>
                <w:sz w:val="28"/>
                <w:szCs w:val="28"/>
              </w:rPr>
              <w:t xml:space="preserve">Cream Sauce. </w:t>
            </w:r>
            <w:r w:rsidR="007929A3" w:rsidRPr="009957B0">
              <w:rPr>
                <w:sz w:val="28"/>
                <w:szCs w:val="28"/>
              </w:rPr>
              <w:t>This entre is rich in flavor</w:t>
            </w:r>
            <w:r w:rsidR="007929A3" w:rsidRPr="009957B0">
              <w:rPr>
                <w:b/>
                <w:sz w:val="28"/>
                <w:szCs w:val="28"/>
              </w:rPr>
              <w:t>.</w:t>
            </w:r>
          </w:p>
          <w:p w14:paraId="32C9FA56" w14:textId="22BE510C" w:rsidR="007929A3" w:rsidRPr="009957B0" w:rsidRDefault="00776947" w:rsidP="007929A3">
            <w:pPr>
              <w:spacing w:after="160" w:line="312" w:lineRule="auto"/>
              <w:rPr>
                <w:bCs w:val="0"/>
                <w:sz w:val="28"/>
                <w:szCs w:val="28"/>
              </w:rPr>
            </w:pPr>
            <w:r>
              <w:rPr>
                <w:b/>
                <w:bCs w:val="0"/>
                <w:color w:val="B11A57" w:themeColor="accent1" w:themeShade="BF"/>
                <w:sz w:val="28"/>
                <w:szCs w:val="28"/>
              </w:rPr>
              <w:t>01</w:t>
            </w:r>
            <w:r w:rsidR="007929A3" w:rsidRPr="00085C99">
              <w:rPr>
                <w:b/>
                <w:bCs w:val="0"/>
                <w:color w:val="B11A57" w:themeColor="accent1" w:themeShade="BF"/>
                <w:sz w:val="28"/>
                <w:szCs w:val="28"/>
              </w:rPr>
              <w:t>/</w:t>
            </w:r>
            <w:r>
              <w:rPr>
                <w:b/>
                <w:bCs w:val="0"/>
                <w:color w:val="B11A57" w:themeColor="accent1" w:themeShade="BF"/>
                <w:sz w:val="28"/>
                <w:szCs w:val="28"/>
              </w:rPr>
              <w:t>31</w:t>
            </w:r>
            <w:r w:rsidR="007929A3" w:rsidRPr="00085C99">
              <w:rPr>
                <w:b/>
                <w:bCs w:val="0"/>
                <w:color w:val="B11A57" w:themeColor="accent1" w:themeShade="BF"/>
                <w:sz w:val="28"/>
                <w:szCs w:val="28"/>
              </w:rPr>
              <w:t xml:space="preserve"> – </w:t>
            </w:r>
            <w:r w:rsidR="00454421">
              <w:rPr>
                <w:b/>
                <w:bCs w:val="0"/>
                <w:color w:val="B11A57" w:themeColor="accent1" w:themeShade="BF"/>
                <w:sz w:val="28"/>
                <w:szCs w:val="28"/>
              </w:rPr>
              <w:t>Gourmet</w:t>
            </w:r>
            <w:r w:rsidR="007929A3" w:rsidRPr="00085C99">
              <w:rPr>
                <w:b/>
                <w:bCs w:val="0"/>
                <w:color w:val="B11A57" w:themeColor="accent1" w:themeShade="BF"/>
                <w:sz w:val="28"/>
                <w:szCs w:val="28"/>
              </w:rPr>
              <w:t xml:space="preserve"> Night. </w:t>
            </w:r>
            <w:r w:rsidR="007929A3" w:rsidRPr="009957B0">
              <w:rPr>
                <w:b/>
                <w:bCs w:val="0"/>
                <w:sz w:val="28"/>
                <w:szCs w:val="28"/>
              </w:rPr>
              <w:t>“Romance is in the Air</w:t>
            </w:r>
            <w:r w:rsidR="007929A3" w:rsidRPr="009957B0">
              <w:rPr>
                <w:bCs w:val="0"/>
                <w:sz w:val="28"/>
                <w:szCs w:val="28"/>
              </w:rPr>
              <w:t xml:space="preserve">”.  Crab &amp; Corn </w:t>
            </w:r>
            <w:r w:rsidR="003953A3">
              <w:rPr>
                <w:bCs w:val="0"/>
                <w:sz w:val="28"/>
                <w:szCs w:val="28"/>
              </w:rPr>
              <w:t>Bisque</w:t>
            </w:r>
            <w:r w:rsidR="007929A3" w:rsidRPr="009957B0">
              <w:rPr>
                <w:bCs w:val="0"/>
                <w:sz w:val="28"/>
                <w:szCs w:val="28"/>
              </w:rPr>
              <w:t>, Duck Confit with Orange Sauce, Mashed Potatoes, Haricots Verts, and Cheesecake.</w:t>
            </w:r>
          </w:p>
          <w:p w14:paraId="2589DA5B" w14:textId="3DE01C6E" w:rsidR="003953A3" w:rsidRPr="002C014C" w:rsidRDefault="003953A3" w:rsidP="003953A3">
            <w:pPr>
              <w:pStyle w:val="Date"/>
              <w:rPr>
                <w:sz w:val="40"/>
                <w:szCs w:val="40"/>
              </w:rPr>
            </w:pPr>
            <w:r>
              <w:rPr>
                <w:sz w:val="56"/>
                <w:szCs w:val="56"/>
              </w:rPr>
              <w:t xml:space="preserve">     </w:t>
            </w:r>
            <w:r w:rsidR="002C014C">
              <w:rPr>
                <w:sz w:val="56"/>
                <w:szCs w:val="56"/>
              </w:rPr>
              <w:t xml:space="preserve">   </w:t>
            </w:r>
            <w:r w:rsidRPr="002C014C">
              <w:rPr>
                <w:sz w:val="40"/>
                <w:szCs w:val="40"/>
              </w:rPr>
              <w:t xml:space="preserve">RSVP </w:t>
            </w:r>
            <w:r w:rsidR="002C014C">
              <w:rPr>
                <w:sz w:val="40"/>
                <w:szCs w:val="40"/>
              </w:rPr>
              <w:t xml:space="preserve">- </w:t>
            </w:r>
            <w:r w:rsidR="000918A2" w:rsidRPr="002C014C">
              <w:rPr>
                <w:sz w:val="40"/>
                <w:szCs w:val="40"/>
              </w:rPr>
              <w:t>227-8030</w:t>
            </w:r>
            <w:r w:rsidR="002C014C">
              <w:rPr>
                <w:sz w:val="40"/>
                <w:szCs w:val="40"/>
              </w:rPr>
              <w:t xml:space="preserve"> </w:t>
            </w:r>
          </w:p>
          <w:p w14:paraId="21AF4389" w14:textId="77777777" w:rsidR="007929A3" w:rsidRDefault="007929A3" w:rsidP="007929A3">
            <w:pPr>
              <w:spacing w:after="160" w:line="312" w:lineRule="auto"/>
              <w:rPr>
                <w:b/>
                <w:bCs w:val="0"/>
              </w:rPr>
            </w:pPr>
          </w:p>
          <w:p w14:paraId="00D31CDE" w14:textId="6E03C526" w:rsidR="007929A3" w:rsidRPr="007929A3" w:rsidRDefault="007929A3" w:rsidP="007929A3">
            <w:pPr>
              <w:spacing w:after="160" w:line="312" w:lineRule="auto"/>
              <w:rPr>
                <w:b/>
              </w:rPr>
            </w:pPr>
          </w:p>
        </w:tc>
        <w:tc>
          <w:tcPr>
            <w:tcW w:w="3420" w:type="dxa"/>
          </w:tcPr>
          <w:p w14:paraId="3E07216D" w14:textId="7947E8B9" w:rsidR="005C61E4" w:rsidRDefault="007929A3" w:rsidP="005C61E4">
            <w:pPr>
              <w:pStyle w:val="Heading2"/>
              <w:outlineLvl w:val="1"/>
              <w:rPr>
                <w:bCs w:val="0"/>
              </w:rPr>
            </w:pPr>
            <w:r>
              <w:t>Cooking Classes</w:t>
            </w:r>
          </w:p>
          <w:p w14:paraId="56B7FF3C" w14:textId="691F648C" w:rsidR="009C4704" w:rsidRPr="00AA4794" w:rsidRDefault="009C4704" w:rsidP="005C61E4">
            <w:pPr>
              <w:pStyle w:val="Heading2"/>
              <w:outlineLvl w:val="1"/>
            </w:pPr>
            <w:r>
              <w:t>Interactive</w:t>
            </w:r>
            <w:r w:rsidR="00F152C2">
              <w:t>, Tips, &amp; Step by Step Instructions</w:t>
            </w:r>
          </w:p>
          <w:p w14:paraId="329A35F4" w14:textId="77777777" w:rsidR="005C61E4" w:rsidRPr="00AA4794" w:rsidRDefault="00BE378F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-909312545"/>
                <w:placeholder>
                  <w:docPart w:val="1395ACFF5E514F37B2D395AFB74887FB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4D651DED" w14:textId="6EF7A228" w:rsidR="009C4704" w:rsidRDefault="00F152C2" w:rsidP="005C61E4">
            <w:pPr>
              <w:pStyle w:val="Heading2"/>
              <w:outlineLvl w:val="1"/>
              <w:rPr>
                <w:bCs w:val="0"/>
              </w:rPr>
            </w:pPr>
            <w:r>
              <w:t>Gourmet</w:t>
            </w:r>
            <w:r w:rsidR="007929A3" w:rsidRPr="009C4704">
              <w:t xml:space="preserve"> Night</w:t>
            </w:r>
            <w:r w:rsidR="009C4704" w:rsidRPr="009C4704">
              <w:t xml:space="preserve"> </w:t>
            </w:r>
          </w:p>
          <w:p w14:paraId="6114B166" w14:textId="1636737A" w:rsidR="005C61E4" w:rsidRPr="00AA4794" w:rsidRDefault="00F152C2" w:rsidP="005C61E4">
            <w:pPr>
              <w:pStyle w:val="Heading2"/>
              <w:outlineLvl w:val="1"/>
            </w:pPr>
            <w:r>
              <w:t xml:space="preserve">Multi Courses to tempt </w:t>
            </w:r>
            <w:r w:rsidR="00246D9C">
              <w:t xml:space="preserve">your </w:t>
            </w:r>
            <w:r w:rsidR="002C014C">
              <w:t>P</w:t>
            </w:r>
            <w:r>
              <w:t>alet</w:t>
            </w:r>
            <w:r w:rsidR="00246D9C">
              <w:t>te</w:t>
            </w:r>
            <w:r w:rsidR="00776947">
              <w:t>. F</w:t>
            </w:r>
            <w:r>
              <w:t>or the Foodie</w:t>
            </w:r>
            <w:r w:rsidR="00776947">
              <w:t xml:space="preserve"> &amp; Gastronomist</w:t>
            </w:r>
            <w:r>
              <w:t xml:space="preserve">.  </w:t>
            </w:r>
            <w:r w:rsidR="009C4704">
              <w:t xml:space="preserve"> Fun </w:t>
            </w:r>
            <w:r w:rsidR="003905DF">
              <w:t>&amp; Entertaining</w:t>
            </w:r>
          </w:p>
          <w:p w14:paraId="71E67523" w14:textId="77777777" w:rsidR="005C61E4" w:rsidRPr="00AA4794" w:rsidRDefault="00BE378F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1193575528"/>
                <w:placeholder>
                  <w:docPart w:val="678CD41A49B545CD9D5CEB291322C7B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3128ACD0" w14:textId="112313DC" w:rsidR="005C61E4" w:rsidRPr="00AA4794" w:rsidRDefault="009C4704" w:rsidP="005C61E4">
            <w:pPr>
              <w:pStyle w:val="Heading2"/>
              <w:outlineLvl w:val="1"/>
            </w:pPr>
            <w:r>
              <w:t>Gift Certificates Available</w:t>
            </w:r>
          </w:p>
          <w:p w14:paraId="73B54143" w14:textId="62112CDE" w:rsidR="005C61E4" w:rsidRPr="00AA4794" w:rsidRDefault="009C4704" w:rsidP="005C61E4">
            <w:pPr>
              <w:pStyle w:val="Heading2"/>
              <w:outlineLvl w:val="1"/>
            </w:pPr>
            <w:r>
              <w:t>Private Parties, Anniversary</w:t>
            </w:r>
          </w:p>
          <w:p w14:paraId="0B95AF7D" w14:textId="77777777" w:rsidR="005C61E4" w:rsidRPr="00AA4794" w:rsidRDefault="00BE378F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1319850249"/>
                <w:placeholder>
                  <w:docPart w:val="50D0845DCEBB495B9A2D94B4432A233B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087A0F14" w14:textId="2446A5E6" w:rsidR="00AA4794" w:rsidRPr="00AA4794" w:rsidRDefault="001C0432" w:rsidP="005C61E4">
            <w:pPr>
              <w:pStyle w:val="Heading2"/>
              <w:outlineLvl w:val="1"/>
            </w:pPr>
            <w:r>
              <w:t>Reserve Today</w:t>
            </w:r>
          </w:p>
          <w:p w14:paraId="4DA11C60" w14:textId="46135B9A" w:rsidR="005C61E4" w:rsidRPr="00AA4794" w:rsidRDefault="007929A3" w:rsidP="005C61E4">
            <w:pPr>
              <w:pStyle w:val="Heading3"/>
              <w:outlineLvl w:val="2"/>
            </w:pPr>
            <w:r>
              <w:t>Gourmet Chef Now</w:t>
            </w:r>
          </w:p>
          <w:p w14:paraId="38CA6BDD" w14:textId="292E02E6" w:rsidR="005C61E4" w:rsidRPr="00AA4794" w:rsidRDefault="00BE378F" w:rsidP="00AA4794">
            <w:pPr>
              <w:pStyle w:val="ContactInfo"/>
              <w:spacing w:line="312" w:lineRule="auto"/>
            </w:pPr>
            <w:sdt>
              <w:sdtPr>
                <w:alias w:val="Enter street address, city, st zip code:"/>
                <w:tag w:val="Enter street address, city, st zip code:"/>
                <w:id w:val="857003158"/>
                <w:placeholder>
                  <w:docPart w:val="3816B11C5CCB4E8490420318E3BF2C74"/>
                </w:placeholder>
                <w15:appearance w15:val="hidden"/>
                <w:text w:multiLine="1"/>
              </w:sdtPr>
              <w:sdtEndPr/>
              <w:sdtContent>
                <w:r w:rsidR="00722FB7">
                  <w:t>maryann@gourmetchefnow.com</w:t>
                </w:r>
                <w:r w:rsidR="00E9129F">
                  <w:br/>
                </w:r>
              </w:sdtContent>
            </w:sdt>
          </w:p>
          <w:p w14:paraId="4898C0B8" w14:textId="590CB77B" w:rsidR="005C61E4" w:rsidRPr="00AA4794" w:rsidRDefault="007929A3" w:rsidP="00AA4794">
            <w:pPr>
              <w:pStyle w:val="ContactInfo"/>
              <w:spacing w:line="312" w:lineRule="auto"/>
            </w:pPr>
            <w:r>
              <w:t>850-227-8030</w:t>
            </w:r>
          </w:p>
          <w:p w14:paraId="27263EF8" w14:textId="7D174B9F" w:rsidR="005C61E4" w:rsidRPr="00AA4794" w:rsidRDefault="007929A3" w:rsidP="00AA4794">
            <w:pPr>
              <w:pStyle w:val="ContactInfo"/>
              <w:spacing w:line="312" w:lineRule="auto"/>
            </w:pPr>
            <w:r>
              <w:t>www.gourmetchefnow.com</w:t>
            </w:r>
          </w:p>
          <w:p w14:paraId="014A67B2" w14:textId="747658C8" w:rsidR="005C61E4" w:rsidRPr="00AA4794" w:rsidRDefault="007929A3" w:rsidP="00AA4794">
            <w:pPr>
              <w:pStyle w:val="ContactInfo"/>
              <w:spacing w:line="312" w:lineRule="auto"/>
            </w:pPr>
            <w:r>
              <w:t>6:00 o’clock</w:t>
            </w:r>
          </w:p>
        </w:tc>
      </w:tr>
    </w:tbl>
    <w:p w14:paraId="19CE447F" w14:textId="77777777" w:rsidR="005C61E4" w:rsidRPr="00076F31" w:rsidRDefault="005C61E4" w:rsidP="00AA4794">
      <w:pPr>
        <w:pStyle w:val="NoSpacing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C7FDD0" w14:textId="77777777" w:rsidR="00BE378F" w:rsidRDefault="00BE378F" w:rsidP="005F5D5F">
      <w:pPr>
        <w:spacing w:after="0" w:line="240" w:lineRule="auto"/>
      </w:pPr>
      <w:r>
        <w:separator/>
      </w:r>
    </w:p>
  </w:endnote>
  <w:endnote w:type="continuationSeparator" w:id="0">
    <w:p w14:paraId="450B3E0E" w14:textId="77777777" w:rsidR="00BE378F" w:rsidRDefault="00BE378F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00320D" w14:textId="77777777" w:rsidR="00BE378F" w:rsidRDefault="00BE378F" w:rsidP="005F5D5F">
      <w:pPr>
        <w:spacing w:after="0" w:line="240" w:lineRule="auto"/>
      </w:pPr>
      <w:r>
        <w:separator/>
      </w:r>
    </w:p>
  </w:footnote>
  <w:footnote w:type="continuationSeparator" w:id="0">
    <w:p w14:paraId="210CCD4C" w14:textId="77777777" w:rsidR="00BE378F" w:rsidRDefault="00BE378F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413"/>
    <w:rsid w:val="000168C0"/>
    <w:rsid w:val="000427C6"/>
    <w:rsid w:val="00076F31"/>
    <w:rsid w:val="00085C99"/>
    <w:rsid w:val="000918A2"/>
    <w:rsid w:val="000B4C91"/>
    <w:rsid w:val="00171CDD"/>
    <w:rsid w:val="00175521"/>
    <w:rsid w:val="00181FB9"/>
    <w:rsid w:val="001C0432"/>
    <w:rsid w:val="00246D9C"/>
    <w:rsid w:val="00251739"/>
    <w:rsid w:val="00261A78"/>
    <w:rsid w:val="002C014C"/>
    <w:rsid w:val="00375FA7"/>
    <w:rsid w:val="003905DF"/>
    <w:rsid w:val="003953A3"/>
    <w:rsid w:val="003B6A17"/>
    <w:rsid w:val="00411532"/>
    <w:rsid w:val="00454421"/>
    <w:rsid w:val="00480413"/>
    <w:rsid w:val="005222EE"/>
    <w:rsid w:val="00541BB3"/>
    <w:rsid w:val="00544732"/>
    <w:rsid w:val="005B3427"/>
    <w:rsid w:val="005C61E4"/>
    <w:rsid w:val="005F5D5F"/>
    <w:rsid w:val="0063565A"/>
    <w:rsid w:val="00665EA1"/>
    <w:rsid w:val="006E5B0F"/>
    <w:rsid w:val="006F47F5"/>
    <w:rsid w:val="00722FB7"/>
    <w:rsid w:val="00776947"/>
    <w:rsid w:val="0079199F"/>
    <w:rsid w:val="007929A3"/>
    <w:rsid w:val="007B5354"/>
    <w:rsid w:val="00837654"/>
    <w:rsid w:val="00880783"/>
    <w:rsid w:val="008B5772"/>
    <w:rsid w:val="008C031F"/>
    <w:rsid w:val="008C1756"/>
    <w:rsid w:val="008D17FF"/>
    <w:rsid w:val="008F6C52"/>
    <w:rsid w:val="0090684F"/>
    <w:rsid w:val="009141C6"/>
    <w:rsid w:val="009957B0"/>
    <w:rsid w:val="009C4704"/>
    <w:rsid w:val="00A03450"/>
    <w:rsid w:val="00A97C88"/>
    <w:rsid w:val="00AA4794"/>
    <w:rsid w:val="00AB3068"/>
    <w:rsid w:val="00AB58F4"/>
    <w:rsid w:val="00AF32DC"/>
    <w:rsid w:val="00B46A60"/>
    <w:rsid w:val="00BC6ED1"/>
    <w:rsid w:val="00BE378F"/>
    <w:rsid w:val="00C57F20"/>
    <w:rsid w:val="00D16845"/>
    <w:rsid w:val="00D56FBE"/>
    <w:rsid w:val="00D751DD"/>
    <w:rsid w:val="00E3564F"/>
    <w:rsid w:val="00E9129F"/>
    <w:rsid w:val="00EC1838"/>
    <w:rsid w:val="00F152C2"/>
    <w:rsid w:val="00F2548A"/>
    <w:rsid w:val="00F92748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777345B"/>
  <w15:chartTrackingRefBased/>
  <w15:docId w15:val="{93C8511C-963B-402C-AEE0-5C4EF7DC6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ya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395ACFF5E514F37B2D395AFB7488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A15527-3D7C-40FA-A876-264FC7D5FADD}"/>
      </w:docPartPr>
      <w:docPartBody>
        <w:p w:rsidR="009C6E1F" w:rsidRDefault="001E6CAA">
          <w:pPr>
            <w:pStyle w:val="1395ACFF5E514F37B2D395AFB74887FB"/>
          </w:pPr>
          <w:r w:rsidRPr="00AA4794">
            <w:t>────</w:t>
          </w:r>
        </w:p>
      </w:docPartBody>
    </w:docPart>
    <w:docPart>
      <w:docPartPr>
        <w:name w:val="678CD41A49B545CD9D5CEB291322C7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42ACE3-1E79-4CF3-B854-13183554144A}"/>
      </w:docPartPr>
      <w:docPartBody>
        <w:p w:rsidR="009C6E1F" w:rsidRDefault="001E6CAA">
          <w:pPr>
            <w:pStyle w:val="678CD41A49B545CD9D5CEB291322C7BD"/>
          </w:pPr>
          <w:r w:rsidRPr="00AA4794">
            <w:t>────</w:t>
          </w:r>
        </w:p>
      </w:docPartBody>
    </w:docPart>
    <w:docPart>
      <w:docPartPr>
        <w:name w:val="50D0845DCEBB495B9A2D94B4432A2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F2DF03-F38E-41EB-BD05-9061F2612815}"/>
      </w:docPartPr>
      <w:docPartBody>
        <w:p w:rsidR="009C6E1F" w:rsidRDefault="001E6CAA">
          <w:pPr>
            <w:pStyle w:val="50D0845DCEBB495B9A2D94B4432A233B"/>
          </w:pPr>
          <w:r w:rsidRPr="00AA4794">
            <w:t>────</w:t>
          </w:r>
        </w:p>
      </w:docPartBody>
    </w:docPart>
    <w:docPart>
      <w:docPartPr>
        <w:name w:val="3816B11C5CCB4E8490420318E3BF2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5BD443-2962-4EF1-92A8-F624CC178AAE}"/>
      </w:docPartPr>
      <w:docPartBody>
        <w:p w:rsidR="009C6E1F" w:rsidRDefault="001E6CAA">
          <w:pPr>
            <w:pStyle w:val="3816B11C5CCB4E8490420318E3BF2C74"/>
          </w:pPr>
          <w:r w:rsidRPr="00AA4794">
            <w:t>Street Address</w:t>
          </w:r>
          <w:r w:rsidRPr="00AA4794">
            <w:br/>
            <w:t>City, ST ZIP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CAA"/>
    <w:rsid w:val="001E6CAA"/>
    <w:rsid w:val="00576E9E"/>
    <w:rsid w:val="009C6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24F262A66A64F51A02B2009283444A0">
    <w:name w:val="B24F262A66A64F51A02B2009283444A0"/>
  </w:style>
  <w:style w:type="paragraph" w:customStyle="1" w:styleId="BD5055464E8447CFBF895F63EF25D7AE">
    <w:name w:val="BD5055464E8447CFBF895F63EF25D7AE"/>
  </w:style>
  <w:style w:type="paragraph" w:customStyle="1" w:styleId="6ECB07B806D24A2A8C42BE5192E53B9D">
    <w:name w:val="6ECB07B806D24A2A8C42BE5192E53B9D"/>
  </w:style>
  <w:style w:type="paragraph" w:customStyle="1" w:styleId="0F0098DD50204BE68F64196061E0815E">
    <w:name w:val="0F0098DD50204BE68F64196061E0815E"/>
  </w:style>
  <w:style w:type="paragraph" w:customStyle="1" w:styleId="49911D32F45248FD8FEA5FAB49960CC3">
    <w:name w:val="49911D32F45248FD8FEA5FAB49960CC3"/>
  </w:style>
  <w:style w:type="paragraph" w:customStyle="1" w:styleId="1395ACFF5E514F37B2D395AFB74887FB">
    <w:name w:val="1395ACFF5E514F37B2D395AFB74887FB"/>
  </w:style>
  <w:style w:type="paragraph" w:customStyle="1" w:styleId="3217311E1A5947BD83A2612FAE805ECF">
    <w:name w:val="3217311E1A5947BD83A2612FAE805ECF"/>
  </w:style>
  <w:style w:type="paragraph" w:customStyle="1" w:styleId="678CD41A49B545CD9D5CEB291322C7BD">
    <w:name w:val="678CD41A49B545CD9D5CEB291322C7BD"/>
  </w:style>
  <w:style w:type="paragraph" w:customStyle="1" w:styleId="58B3152E8FD24B308B59402FD54DCEC0">
    <w:name w:val="58B3152E8FD24B308B59402FD54DCEC0"/>
  </w:style>
  <w:style w:type="paragraph" w:customStyle="1" w:styleId="61DB303DB3004E518EEBDB5F63C8568E">
    <w:name w:val="61DB303DB3004E518EEBDB5F63C8568E"/>
  </w:style>
  <w:style w:type="paragraph" w:customStyle="1" w:styleId="1F16CBFBE530469EA01337D42AE823BE">
    <w:name w:val="1F16CBFBE530469EA01337D42AE823BE"/>
  </w:style>
  <w:style w:type="paragraph" w:customStyle="1" w:styleId="50D0845DCEBB495B9A2D94B4432A233B">
    <w:name w:val="50D0845DCEBB495B9A2D94B4432A233B"/>
  </w:style>
  <w:style w:type="paragraph" w:customStyle="1" w:styleId="2B4C9B7CB162415EBB5D92B155B0E2F3">
    <w:name w:val="2B4C9B7CB162415EBB5D92B155B0E2F3"/>
  </w:style>
  <w:style w:type="paragraph" w:customStyle="1" w:styleId="95D8AD425918473EB8DC2192608FD038">
    <w:name w:val="95D8AD425918473EB8DC2192608FD038"/>
  </w:style>
  <w:style w:type="paragraph" w:customStyle="1" w:styleId="3816B11C5CCB4E8490420318E3BF2C74">
    <w:name w:val="3816B11C5CCB4E8490420318E3BF2C74"/>
  </w:style>
  <w:style w:type="paragraph" w:customStyle="1" w:styleId="CC43129F22E642B7BD2D57D792496696">
    <w:name w:val="CC43129F22E642B7BD2D57D792496696"/>
  </w:style>
  <w:style w:type="paragraph" w:customStyle="1" w:styleId="7520B0B75AB84ECA8FA97864B05103C4">
    <w:name w:val="7520B0B75AB84ECA8FA97864B05103C4"/>
  </w:style>
  <w:style w:type="paragraph" w:customStyle="1" w:styleId="2C2A768401BD4084892558F917B8B6C1">
    <w:name w:val="2C2A768401BD4084892558F917B8B6C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50</TotalTime>
  <Pages>1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Ann Conroy</dc:creator>
  <cp:keywords/>
  <dc:description/>
  <cp:lastModifiedBy>Mary Ann Conroy</cp:lastModifiedBy>
  <cp:revision>8</cp:revision>
  <cp:lastPrinted>2019-12-12T16:10:00Z</cp:lastPrinted>
  <dcterms:created xsi:type="dcterms:W3CDTF">2019-12-12T15:16:00Z</dcterms:created>
  <dcterms:modified xsi:type="dcterms:W3CDTF">2019-12-12T16:12:00Z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